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E1A4" w14:textId="77777777" w:rsidR="004C7B94" w:rsidRDefault="004C7B94" w:rsidP="001B186E">
      <w:pPr>
        <w:ind w:hanging="426"/>
        <w:jc w:val="center"/>
        <w:rPr>
          <w:b/>
          <w:bCs/>
          <w:szCs w:val="22"/>
        </w:rPr>
      </w:pPr>
    </w:p>
    <w:p w14:paraId="615C2430" w14:textId="77777777" w:rsidR="003941B7" w:rsidRDefault="003941B7" w:rsidP="001B186E">
      <w:pPr>
        <w:ind w:hanging="426"/>
        <w:jc w:val="center"/>
        <w:rPr>
          <w:b/>
          <w:bCs/>
          <w:szCs w:val="22"/>
        </w:rPr>
      </w:pPr>
    </w:p>
    <w:p w14:paraId="56A937E0" w14:textId="5DA00508" w:rsidR="001B186E" w:rsidRPr="003941B7" w:rsidRDefault="001B186E" w:rsidP="001B186E">
      <w:pPr>
        <w:ind w:hanging="426"/>
        <w:jc w:val="center"/>
        <w:rPr>
          <w:b/>
          <w:bCs/>
          <w:sz w:val="24"/>
          <w:szCs w:val="24"/>
        </w:rPr>
      </w:pPr>
      <w:r w:rsidRPr="003941B7">
        <w:rPr>
          <w:b/>
          <w:bCs/>
          <w:sz w:val="24"/>
          <w:szCs w:val="24"/>
        </w:rPr>
        <w:t xml:space="preserve">RASPORED I LOKACIJE MOBILNOG RECIKLAŽNOG DVORIŠTA </w:t>
      </w:r>
    </w:p>
    <w:p w14:paraId="3826FB64" w14:textId="0F29EE57" w:rsidR="001B186E" w:rsidRPr="003941B7" w:rsidRDefault="001B186E" w:rsidP="001B186E">
      <w:pPr>
        <w:ind w:hanging="426"/>
        <w:jc w:val="center"/>
        <w:rPr>
          <w:b/>
          <w:bCs/>
          <w:sz w:val="24"/>
          <w:szCs w:val="24"/>
        </w:rPr>
      </w:pPr>
      <w:r w:rsidRPr="003941B7">
        <w:rPr>
          <w:b/>
          <w:bCs/>
          <w:sz w:val="24"/>
          <w:szCs w:val="24"/>
        </w:rPr>
        <w:t>ZA MJESEC LISTOPAD 2026.</w:t>
      </w:r>
    </w:p>
    <w:p w14:paraId="4A870A0A" w14:textId="77777777" w:rsidR="001B186E" w:rsidRDefault="001B186E" w:rsidP="001B186E">
      <w:pPr>
        <w:ind w:hanging="426"/>
        <w:rPr>
          <w:b/>
          <w:bCs/>
          <w:szCs w:val="22"/>
        </w:rPr>
      </w:pPr>
    </w:p>
    <w:p w14:paraId="172CF479" w14:textId="77777777" w:rsidR="004C7B94" w:rsidRDefault="004C7B94" w:rsidP="004674F3"/>
    <w:tbl>
      <w:tblPr>
        <w:tblStyle w:val="Obinatablica22"/>
        <w:tblpPr w:leftFromText="180" w:rightFromText="180" w:vertAnchor="text" w:horzAnchor="margin" w:tblpY="122"/>
        <w:tblW w:w="9860" w:type="dxa"/>
        <w:tblInd w:w="0" w:type="dxa"/>
        <w:tblLook w:val="04A0" w:firstRow="1" w:lastRow="0" w:firstColumn="1" w:lastColumn="0" w:noHBand="0" w:noVBand="1"/>
      </w:tblPr>
      <w:tblGrid>
        <w:gridCol w:w="2591"/>
        <w:gridCol w:w="745"/>
        <w:gridCol w:w="159"/>
        <w:gridCol w:w="1453"/>
        <w:gridCol w:w="2560"/>
        <w:gridCol w:w="731"/>
        <w:gridCol w:w="261"/>
        <w:gridCol w:w="1360"/>
      </w:tblGrid>
      <w:tr w:rsidR="00EE1A18" w:rsidRPr="004C7B94" w14:paraId="15DEB581" w14:textId="77777777" w:rsidTr="003552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top w:val="single" w:sz="4" w:space="0" w:color="7F7F7F"/>
              <w:left w:val="single" w:sz="4" w:space="0" w:color="auto"/>
              <w:right w:val="nil"/>
            </w:tcBorders>
            <w:vAlign w:val="center"/>
            <w:hideMark/>
          </w:tcPr>
          <w:p w14:paraId="4E3543F5" w14:textId="77777777" w:rsidR="00EE1A18" w:rsidRPr="003941B7" w:rsidRDefault="00EE1A18" w:rsidP="00355284">
            <w:pPr>
              <w:ind w:left="34"/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3941B7">
              <w:rPr>
                <w:rFonts w:ascii="Arial Narrow" w:hAnsi="Arial Narrow" w:cs="Calibri"/>
                <w:color w:val="000000"/>
                <w:sz w:val="20"/>
                <w:szCs w:val="20"/>
              </w:rPr>
              <w:t>MJESNI ODBOR - NASELJE</w:t>
            </w:r>
          </w:p>
        </w:tc>
        <w:tc>
          <w:tcPr>
            <w:tcW w:w="904" w:type="dxa"/>
            <w:gridSpan w:val="2"/>
            <w:tcBorders>
              <w:top w:val="single" w:sz="4" w:space="0" w:color="7F7F7F"/>
              <w:left w:val="single" w:sz="4" w:space="0" w:color="7F7F7F"/>
              <w:right w:val="nil"/>
            </w:tcBorders>
            <w:noWrap/>
            <w:vAlign w:val="center"/>
            <w:hideMark/>
          </w:tcPr>
          <w:p w14:paraId="3C68E2AA" w14:textId="77777777" w:rsidR="00EE1A18" w:rsidRPr="00EE1A18" w:rsidRDefault="00EE1A18" w:rsidP="00355284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Cs w:val="0"/>
                <w:color w:val="000000"/>
                <w:sz w:val="20"/>
              </w:rPr>
            </w:pPr>
            <w:r w:rsidRPr="00EE1A18"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1453" w:type="dxa"/>
            <w:tcBorders>
              <w:top w:val="single" w:sz="4" w:space="0" w:color="7F7F7F"/>
              <w:left w:val="nil"/>
              <w:right w:val="single" w:sz="8" w:space="0" w:color="7F7F7F"/>
            </w:tcBorders>
            <w:vAlign w:val="center"/>
          </w:tcPr>
          <w:p w14:paraId="0EB49CB2" w14:textId="2759D5B9" w:rsidR="00EE1A18" w:rsidRPr="00EE1A18" w:rsidRDefault="00EE1A18" w:rsidP="00355284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</w:pPr>
            <w:r w:rsidRPr="00EE1A18"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  <w:t>VRIJEME</w:t>
            </w:r>
          </w:p>
        </w:tc>
        <w:tc>
          <w:tcPr>
            <w:tcW w:w="2560" w:type="dxa"/>
            <w:tcBorders>
              <w:top w:val="single" w:sz="4" w:space="0" w:color="7F7F7F"/>
              <w:left w:val="single" w:sz="8" w:space="0" w:color="7F7F7F"/>
              <w:bottom w:val="single" w:sz="4" w:space="0" w:color="auto"/>
              <w:right w:val="nil"/>
            </w:tcBorders>
            <w:vAlign w:val="center"/>
            <w:hideMark/>
          </w:tcPr>
          <w:p w14:paraId="41EC16EE" w14:textId="77777777" w:rsidR="00EE1A18" w:rsidRPr="003941B7" w:rsidRDefault="00EE1A18" w:rsidP="00355284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3941B7">
              <w:rPr>
                <w:rFonts w:ascii="Arial Narrow" w:hAnsi="Arial Narrow" w:cs="Calibri"/>
                <w:color w:val="000000"/>
                <w:sz w:val="20"/>
                <w:szCs w:val="20"/>
              </w:rPr>
              <w:t>MJESNI ODBOR - NASELJE</w:t>
            </w:r>
          </w:p>
        </w:tc>
        <w:tc>
          <w:tcPr>
            <w:tcW w:w="992" w:type="dxa"/>
            <w:gridSpan w:val="2"/>
            <w:tcBorders>
              <w:top w:val="single" w:sz="4" w:space="0" w:color="7F7F7F"/>
              <w:left w:val="single" w:sz="4" w:space="0" w:color="7F7F7F"/>
              <w:right w:val="nil"/>
            </w:tcBorders>
            <w:noWrap/>
            <w:vAlign w:val="center"/>
            <w:hideMark/>
          </w:tcPr>
          <w:p w14:paraId="335C77B0" w14:textId="77777777" w:rsidR="00EE1A18" w:rsidRPr="00EE1A18" w:rsidRDefault="00EE1A18" w:rsidP="00355284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Cs w:val="0"/>
                <w:color w:val="000000"/>
                <w:sz w:val="20"/>
              </w:rPr>
            </w:pPr>
            <w:r w:rsidRPr="00EE1A18"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1360" w:type="dxa"/>
            <w:tcBorders>
              <w:top w:val="single" w:sz="4" w:space="0" w:color="7F7F7F"/>
              <w:left w:val="nil"/>
              <w:right w:val="single" w:sz="4" w:space="0" w:color="auto"/>
            </w:tcBorders>
            <w:vAlign w:val="center"/>
          </w:tcPr>
          <w:p w14:paraId="27983966" w14:textId="6BE10A7E" w:rsidR="00EE1A18" w:rsidRPr="00EE1A18" w:rsidRDefault="00EE1A18" w:rsidP="00355284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</w:pPr>
            <w:r w:rsidRPr="00EE1A18">
              <w:rPr>
                <w:rFonts w:ascii="Arial Narrow" w:hAnsi="Arial Narrow" w:cs="Calibri"/>
                <w:bCs w:val="0"/>
                <w:color w:val="000000"/>
                <w:sz w:val="20"/>
                <w:szCs w:val="20"/>
              </w:rPr>
              <w:t>VRIJEME</w:t>
            </w:r>
          </w:p>
        </w:tc>
      </w:tr>
      <w:tr w:rsidR="004C7B94" w:rsidRPr="004C7B94" w14:paraId="1682A002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9074943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Bregana</w:t>
            </w:r>
          </w:p>
          <w:p w14:paraId="37925F5D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(Samoborska 7 - iza tržnice)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77122EEF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5.10.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0F9F79EB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EB62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Kladje</w:t>
            </w:r>
          </w:p>
          <w:p w14:paraId="61970596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(Samoborska/ Potočine)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07D0ECD6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19.10.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751A8C3B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44B4FD3A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F4BB6F1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Podvrh, Mala Jazbina </w:t>
            </w:r>
          </w:p>
          <w:p w14:paraId="2C4127D9" w14:textId="58F5F884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(Obrtnička ulica/ Volavec)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5FDF714C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6.10.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A0A54CB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9D9B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Molvice</w:t>
            </w:r>
          </w:p>
          <w:p w14:paraId="1DA1FD15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zelenog otoka)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5BD9668F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19.10.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E4052CB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42687963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E637ED9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Lug Samoborski</w:t>
            </w:r>
          </w:p>
          <w:p w14:paraId="7A06306E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zelenog otoka)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548662AA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6.10.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283F1F1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90C0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Sveti Martin pod Okićem</w:t>
            </w:r>
          </w:p>
          <w:p w14:paraId="33EF0CAA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1224704D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20.10.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AF4F505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01F11CF4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D05AA20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Klokočevec Samoborski</w:t>
            </w:r>
          </w:p>
          <w:p w14:paraId="1D5C5B54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DVD-a)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5E9A7826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7.10.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7003DF1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3539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Konščica</w:t>
            </w:r>
          </w:p>
          <w:p w14:paraId="52E78A0C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 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3605DCEC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20.10.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9F90993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611BA35C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775946A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Grdanjci </w:t>
            </w:r>
          </w:p>
          <w:p w14:paraId="19F07A3C" w14:textId="46B63755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DVD-a)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40E19FDB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7.10.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ABE7871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3F65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Podgrađe Podokićko</w:t>
            </w:r>
          </w:p>
          <w:p w14:paraId="11CFF650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kapelice)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1D9616FA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21.10.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1FC24C7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7216AC8F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FE7B269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Bobovica </w:t>
            </w:r>
          </w:p>
          <w:p w14:paraId="7C56DBAE" w14:textId="54CB8CDC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zelenog otoka)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6649AAA1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8.10.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323DA4D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8076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Drežnik Podokićki</w:t>
            </w:r>
          </w:p>
          <w:p w14:paraId="539EE317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6A57558F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21.10.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37A3381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2047BEF9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68F9734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Samoborski Otok </w:t>
            </w:r>
          </w:p>
          <w:p w14:paraId="6AE6DBD7" w14:textId="16B41B7F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DVD-a)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2FD64F81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8.10.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BB4E41A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3A1C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 xml:space="preserve">Galgovo </w:t>
            </w:r>
          </w:p>
          <w:p w14:paraId="759F83EC" w14:textId="65A63BAD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(centar - kod zelenog otoka)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7A6DCA54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22.10.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0F7DF8B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60C9C6B7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B762A60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Otruševec</w:t>
            </w:r>
          </w:p>
          <w:p w14:paraId="7F448F7F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2B67245B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9.10.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EEA9000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1AC6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Rakov Potok</w:t>
            </w:r>
          </w:p>
          <w:p w14:paraId="474728C6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(Samoborska/ Karlovačka)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7ABC48F2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22.10.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4475D0F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771F5F26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7D93226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Dubrava Samoborska </w:t>
            </w:r>
          </w:p>
          <w:p w14:paraId="2265A337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starog groblja)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3FBC9DF1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9.10.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20408A2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FFC7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Pavučnjak</w:t>
            </w:r>
          </w:p>
          <w:p w14:paraId="40202F5D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2F42814B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23.10.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566E301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6BEBED45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036C8C6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Gradna </w:t>
            </w:r>
          </w:p>
          <w:p w14:paraId="09922114" w14:textId="1DA864FC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0912E899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12.10.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571EB62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D21C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Petkov Breg</w:t>
            </w:r>
          </w:p>
          <w:p w14:paraId="6D0C6F42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7A8EB5DC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23.10.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FE3A98A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793219CF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4FA5D9C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Celine Samoborske</w:t>
            </w:r>
          </w:p>
          <w:p w14:paraId="23E61918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7B3CDF8D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12.10.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9592BEA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AE6A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Klake</w:t>
            </w:r>
          </w:p>
          <w:p w14:paraId="3E8DDC65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škole)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194BB3EE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26.10.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0842793F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56D86A25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21515AF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Medsave</w:t>
            </w:r>
          </w:p>
          <w:p w14:paraId="4DED9B3D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skele)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67F94D8A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13.10.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2209341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0294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 xml:space="preserve">Manja Vas, Kotari, Bukovje Podvrško i Prekrižje Plešivičko </w:t>
            </w:r>
          </w:p>
          <w:p w14:paraId="127592B4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autobusne stanice Bukovje)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77DFFCB1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26.10.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6EE163F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0CEEAFBD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FF6F9DC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Savršćak </w:t>
            </w:r>
          </w:p>
          <w:p w14:paraId="476CDF90" w14:textId="30C13ABC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mosta)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7CA1BB1E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13.10.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3947178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0B9C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 xml:space="preserve">Rude </w:t>
            </w:r>
          </w:p>
          <w:p w14:paraId="50D2074C" w14:textId="485E0AFB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(centar)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0F548388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27.10.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846BDDE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756932D4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BD8A114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Farkaševec Samoborski</w:t>
            </w:r>
          </w:p>
          <w:p w14:paraId="00A857AF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Farkaševec Samoborski 107)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5E3FA1D9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A30EEDA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060C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Braslovje</w:t>
            </w:r>
          </w:p>
          <w:p w14:paraId="301CE6EF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društvenog doma)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4F148B4A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27.10.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2306395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7D37F72D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FCFD7D7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 xml:space="preserve">Vrbovec Samoborski </w:t>
            </w:r>
          </w:p>
          <w:p w14:paraId="43983171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trgovine)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349BF87E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5E98D868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F76F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Cerje Samoborsko</w:t>
            </w:r>
          </w:p>
          <w:p w14:paraId="74CB1525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DVD-a)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7785E35D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28.10.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6704C9C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</w:tr>
      <w:tr w:rsidR="004C7B94" w:rsidRPr="004C7B94" w14:paraId="1532A0DF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71278E0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Domaslovec</w:t>
            </w:r>
          </w:p>
          <w:p w14:paraId="4AB40935" w14:textId="40DC7CA2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nogometnog igrališta)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306253F9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15.10.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73C3CFE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A553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Vrhovčak</w:t>
            </w:r>
          </w:p>
          <w:p w14:paraId="335F652D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zelenog otoka)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61DB08A6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28.10.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AE7AF08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</w:tr>
      <w:tr w:rsidR="004C7B94" w:rsidRPr="004C7B94" w14:paraId="3D265B2E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252521E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Hrastina Samoborska</w:t>
            </w:r>
          </w:p>
          <w:p w14:paraId="3B253133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trgovine)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7B5A086C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15.10.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802144A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3ADE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Veliki i Mali Lipovec</w:t>
            </w:r>
          </w:p>
          <w:p w14:paraId="7FCC2445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Šoićeve kuće)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147EA4DD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29.10.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5987787E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14 - 15</w:t>
            </w:r>
          </w:p>
        </w:tc>
      </w:tr>
      <w:tr w:rsidR="004C7B94" w:rsidRPr="004C7B94" w14:paraId="10F8D6FD" w14:textId="77777777" w:rsidTr="003552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0384D2A6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Mala Rakovica</w:t>
            </w:r>
          </w:p>
          <w:p w14:paraId="1991E31A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(Mirnovečka/ Stara cesta)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614D0EE7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441922D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14 - 16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B585" w14:textId="77777777" w:rsidR="004C7B94" w:rsidRPr="00F22068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Smerovišće</w:t>
            </w:r>
          </w:p>
          <w:p w14:paraId="6AED7BBE" w14:textId="77777777" w:rsidR="004C7B94" w:rsidRPr="004C7B94" w:rsidRDefault="004C7B94" w:rsidP="003552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(ispred dvorišta bivše škole)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1D96F4F6" w14:textId="77777777" w:rsidR="004C7B94" w:rsidRPr="004C7B94" w:rsidRDefault="004C7B94" w:rsidP="003552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29.10.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3403332" w14:textId="77777777" w:rsidR="004C7B94" w:rsidRPr="004C7B94" w:rsidRDefault="004C7B94" w:rsidP="003552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15,30 – 16,30</w:t>
            </w:r>
          </w:p>
        </w:tc>
      </w:tr>
      <w:tr w:rsidR="004C7B94" w:rsidRPr="004C7B94" w14:paraId="24EE723A" w14:textId="77777777" w:rsidTr="00355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55C68E0" w14:textId="77777777" w:rsidR="004C7B94" w:rsidRPr="00F22068" w:rsidRDefault="004C7B94" w:rsidP="00355284">
            <w:pPr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Cs w:val="0"/>
                <w:color w:val="000000" w:themeColor="text1"/>
                <w:sz w:val="18"/>
                <w:szCs w:val="18"/>
              </w:rPr>
              <w:t>Velika Rakovica</w:t>
            </w:r>
          </w:p>
          <w:p w14:paraId="35301F5C" w14:textId="77777777" w:rsidR="004C7B94" w:rsidRPr="004C7B94" w:rsidRDefault="004C7B94" w:rsidP="00355284">
            <w:pPr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b w:val="0"/>
                <w:color w:val="000000" w:themeColor="text1"/>
                <w:sz w:val="18"/>
                <w:szCs w:val="18"/>
              </w:rPr>
              <w:t>(kod nogometnog igrališta)</w:t>
            </w:r>
          </w:p>
        </w:tc>
        <w:tc>
          <w:tcPr>
            <w:tcW w:w="745" w:type="dxa"/>
            <w:tcBorders>
              <w:left w:val="single" w:sz="4" w:space="0" w:color="7F7F7F"/>
              <w:right w:val="nil"/>
            </w:tcBorders>
            <w:noWrap/>
            <w:vAlign w:val="center"/>
            <w:hideMark/>
          </w:tcPr>
          <w:p w14:paraId="68772DF0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16.10.</w:t>
            </w:r>
          </w:p>
        </w:tc>
        <w:tc>
          <w:tcPr>
            <w:tcW w:w="1612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F2A4ED1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16,30 – 18,30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80B7" w14:textId="77777777" w:rsidR="004C7B94" w:rsidRPr="00F22068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</w:pPr>
            <w:r w:rsidRPr="00F22068">
              <w:rPr>
                <w:rFonts w:ascii="Arial Narrow" w:hAnsi="Arial Narrow" w:cs="Calibri"/>
                <w:b/>
                <w:bCs/>
                <w:color w:val="000000" w:themeColor="text1"/>
                <w:sz w:val="18"/>
                <w:szCs w:val="18"/>
              </w:rPr>
              <w:t>Slani Dol</w:t>
            </w:r>
          </w:p>
          <w:p w14:paraId="0E3CCFB0" w14:textId="77777777" w:rsidR="004C7B94" w:rsidRPr="004C7B94" w:rsidRDefault="004C7B94" w:rsidP="003552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(kod autobusne stanice)</w:t>
            </w:r>
          </w:p>
        </w:tc>
        <w:tc>
          <w:tcPr>
            <w:tcW w:w="731" w:type="dxa"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0226548D" w14:textId="77777777" w:rsidR="004C7B94" w:rsidRPr="004C7B94" w:rsidRDefault="004C7B94" w:rsidP="003552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29.10.</w:t>
            </w:r>
          </w:p>
        </w:tc>
        <w:tc>
          <w:tcPr>
            <w:tcW w:w="1621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13865EC5" w14:textId="77777777" w:rsidR="004C7B94" w:rsidRPr="004C7B94" w:rsidRDefault="004C7B94" w:rsidP="003552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</w:pPr>
            <w:r w:rsidRPr="004C7B94">
              <w:rPr>
                <w:rFonts w:ascii="Arial Narrow" w:hAnsi="Arial Narrow" w:cs="Calibri"/>
                <w:color w:val="000000" w:themeColor="text1"/>
                <w:sz w:val="18"/>
                <w:szCs w:val="18"/>
              </w:rPr>
              <w:t>17 - 18</w:t>
            </w:r>
          </w:p>
        </w:tc>
      </w:tr>
    </w:tbl>
    <w:p w14:paraId="78A61A40" w14:textId="77777777" w:rsidR="004C7B94" w:rsidRPr="004C7B94" w:rsidRDefault="004C7B94" w:rsidP="004674F3">
      <w:pPr>
        <w:rPr>
          <w:rFonts w:ascii="Arial Narrow" w:hAnsi="Arial Narrow"/>
          <w:color w:val="000000" w:themeColor="text1"/>
          <w:sz w:val="18"/>
          <w:szCs w:val="18"/>
        </w:rPr>
      </w:pPr>
    </w:p>
    <w:sectPr w:rsidR="004C7B94" w:rsidRPr="004C7B94" w:rsidSect="004C7B9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080" w:bottom="1440" w:left="1080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BEA6" w14:textId="77777777" w:rsidR="004A2039" w:rsidRDefault="004A2039">
      <w:r>
        <w:separator/>
      </w:r>
    </w:p>
    <w:p w14:paraId="368B97C2" w14:textId="77777777" w:rsidR="004A2039" w:rsidRDefault="004A2039"/>
  </w:endnote>
  <w:endnote w:type="continuationSeparator" w:id="0">
    <w:p w14:paraId="3CC3C7DC" w14:textId="77777777" w:rsidR="004A2039" w:rsidRDefault="004A2039">
      <w:r>
        <w:continuationSeparator/>
      </w:r>
    </w:p>
    <w:p w14:paraId="3DD70708" w14:textId="77777777" w:rsidR="004A2039" w:rsidRDefault="004A20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5A261" w14:textId="77777777" w:rsidR="004A2039" w:rsidRDefault="004A2039">
      <w:r>
        <w:separator/>
      </w:r>
    </w:p>
    <w:p w14:paraId="178348FE" w14:textId="77777777" w:rsidR="004A2039" w:rsidRDefault="004A2039"/>
  </w:footnote>
  <w:footnote w:type="continuationSeparator" w:id="0">
    <w:p w14:paraId="239F0A32" w14:textId="77777777" w:rsidR="004A2039" w:rsidRDefault="004A2039">
      <w:r>
        <w:continuationSeparator/>
      </w:r>
    </w:p>
    <w:p w14:paraId="2756DD3C" w14:textId="77777777" w:rsidR="004A2039" w:rsidRDefault="004A20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E10757"/>
    <w:multiLevelType w:val="hybridMultilevel"/>
    <w:tmpl w:val="9654B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F7E4E"/>
    <w:multiLevelType w:val="hybridMultilevel"/>
    <w:tmpl w:val="83945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060DE"/>
    <w:multiLevelType w:val="hybridMultilevel"/>
    <w:tmpl w:val="898E770E"/>
    <w:lvl w:ilvl="0" w:tplc="EDB039CA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46A345F"/>
    <w:multiLevelType w:val="hybridMultilevel"/>
    <w:tmpl w:val="2E6AF87A"/>
    <w:lvl w:ilvl="0" w:tplc="5E94A8BE">
      <w:start w:val="10"/>
      <w:numFmt w:val="bullet"/>
      <w:lvlText w:val="-"/>
      <w:lvlJc w:val="left"/>
      <w:pPr>
        <w:ind w:left="16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3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6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67EFF"/>
    <w:multiLevelType w:val="hybridMultilevel"/>
    <w:tmpl w:val="0D4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35C98"/>
    <w:multiLevelType w:val="hybridMultilevel"/>
    <w:tmpl w:val="E6AC19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8247B"/>
    <w:multiLevelType w:val="hybridMultilevel"/>
    <w:tmpl w:val="0CBCE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A7E6D"/>
    <w:multiLevelType w:val="hybridMultilevel"/>
    <w:tmpl w:val="EE5600C6"/>
    <w:lvl w:ilvl="0" w:tplc="72385DAC">
      <w:start w:val="5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24D01"/>
    <w:multiLevelType w:val="hybridMultilevel"/>
    <w:tmpl w:val="0C08094C"/>
    <w:lvl w:ilvl="0" w:tplc="B5A88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7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8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064397"/>
    <w:multiLevelType w:val="hybridMultilevel"/>
    <w:tmpl w:val="CDA85C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E15A8"/>
    <w:multiLevelType w:val="hybridMultilevel"/>
    <w:tmpl w:val="05724D90"/>
    <w:lvl w:ilvl="0" w:tplc="735C2800">
      <w:start w:val="10"/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6E01C7"/>
    <w:multiLevelType w:val="hybridMultilevel"/>
    <w:tmpl w:val="19B45520"/>
    <w:lvl w:ilvl="0" w:tplc="5992B436">
      <w:start w:val="5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A9442D"/>
    <w:multiLevelType w:val="hybridMultilevel"/>
    <w:tmpl w:val="8092D7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81E84"/>
    <w:multiLevelType w:val="hybridMultilevel"/>
    <w:tmpl w:val="BD84F312"/>
    <w:lvl w:ilvl="0" w:tplc="5BF4193E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 w16cid:durableId="103292298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37"/>
  </w:num>
  <w:num w:numId="3" w16cid:durableId="1900167987">
    <w:abstractNumId w:val="7"/>
  </w:num>
  <w:num w:numId="4" w16cid:durableId="1782530789">
    <w:abstractNumId w:val="17"/>
  </w:num>
  <w:num w:numId="5" w16cid:durableId="1344013555">
    <w:abstractNumId w:val="24"/>
  </w:num>
  <w:num w:numId="6" w16cid:durableId="259530160">
    <w:abstractNumId w:val="11"/>
  </w:num>
  <w:num w:numId="7" w16cid:durableId="2111925622">
    <w:abstractNumId w:val="33"/>
  </w:num>
  <w:num w:numId="8" w16cid:durableId="6005721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8"/>
  </w:num>
  <w:num w:numId="10" w16cid:durableId="7550601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7"/>
  </w:num>
  <w:num w:numId="13" w16cid:durableId="1328555196">
    <w:abstractNumId w:val="26"/>
  </w:num>
  <w:num w:numId="14" w16cid:durableId="1339625001">
    <w:abstractNumId w:val="3"/>
  </w:num>
  <w:num w:numId="15" w16cid:durableId="1575698459">
    <w:abstractNumId w:val="14"/>
  </w:num>
  <w:num w:numId="16" w16cid:durableId="1992979697">
    <w:abstractNumId w:val="15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35"/>
  </w:num>
  <w:num w:numId="20" w16cid:durableId="9093897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3"/>
  </w:num>
  <w:num w:numId="22" w16cid:durableId="1124499004">
    <w:abstractNumId w:val="39"/>
  </w:num>
  <w:num w:numId="23" w16cid:durableId="1623654745">
    <w:abstractNumId w:val="4"/>
  </w:num>
  <w:num w:numId="24" w16cid:durableId="1939017734">
    <w:abstractNumId w:val="1"/>
  </w:num>
  <w:num w:numId="25" w16cid:durableId="978070501">
    <w:abstractNumId w:val="41"/>
  </w:num>
  <w:num w:numId="26" w16cid:durableId="594365136">
    <w:abstractNumId w:val="9"/>
  </w:num>
  <w:num w:numId="27" w16cid:durableId="1837109745">
    <w:abstractNumId w:val="31"/>
  </w:num>
  <w:num w:numId="28" w16cid:durableId="1309629554">
    <w:abstractNumId w:val="29"/>
  </w:num>
  <w:num w:numId="29" w16cid:durableId="891188994">
    <w:abstractNumId w:val="30"/>
  </w:num>
  <w:num w:numId="30" w16cid:durableId="164516060">
    <w:abstractNumId w:val="5"/>
  </w:num>
  <w:num w:numId="31" w16cid:durableId="415244975">
    <w:abstractNumId w:val="16"/>
  </w:num>
  <w:num w:numId="32" w16cid:durableId="4470931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51210">
    <w:abstractNumId w:val="19"/>
  </w:num>
  <w:num w:numId="34" w16cid:durableId="985621091">
    <w:abstractNumId w:val="34"/>
  </w:num>
  <w:num w:numId="35" w16cid:durableId="2041320511">
    <w:abstractNumId w:val="23"/>
  </w:num>
  <w:num w:numId="36" w16cid:durableId="1653488629">
    <w:abstractNumId w:val="10"/>
  </w:num>
  <w:num w:numId="37" w16cid:durableId="402872987">
    <w:abstractNumId w:val="36"/>
  </w:num>
  <w:num w:numId="38" w16cid:durableId="168759541">
    <w:abstractNumId w:val="22"/>
  </w:num>
  <w:num w:numId="39" w16cid:durableId="849682499">
    <w:abstractNumId w:val="20"/>
  </w:num>
  <w:num w:numId="40" w16cid:durableId="553738981">
    <w:abstractNumId w:val="44"/>
  </w:num>
  <w:num w:numId="41" w16cid:durableId="1801462338">
    <w:abstractNumId w:val="21"/>
  </w:num>
  <w:num w:numId="42" w16cid:durableId="634065603">
    <w:abstractNumId w:val="12"/>
  </w:num>
  <w:num w:numId="43" w16cid:durableId="2127769122">
    <w:abstractNumId w:val="32"/>
  </w:num>
  <w:num w:numId="44" w16cid:durableId="237591649">
    <w:abstractNumId w:val="2"/>
  </w:num>
  <w:num w:numId="45" w16cid:durableId="15163391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264244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1722"/>
    <w:rsid w:val="0002274E"/>
    <w:rsid w:val="00024E96"/>
    <w:rsid w:val="00025D78"/>
    <w:rsid w:val="00031DA4"/>
    <w:rsid w:val="000377DA"/>
    <w:rsid w:val="000403DA"/>
    <w:rsid w:val="00041166"/>
    <w:rsid w:val="00043A6A"/>
    <w:rsid w:val="0004489D"/>
    <w:rsid w:val="000458B5"/>
    <w:rsid w:val="00046F37"/>
    <w:rsid w:val="00055334"/>
    <w:rsid w:val="0005559F"/>
    <w:rsid w:val="0006024B"/>
    <w:rsid w:val="0006225F"/>
    <w:rsid w:val="00062B09"/>
    <w:rsid w:val="00062B25"/>
    <w:rsid w:val="00065D3F"/>
    <w:rsid w:val="00071AFA"/>
    <w:rsid w:val="00081D9C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297"/>
    <w:rsid w:val="000E1B41"/>
    <w:rsid w:val="000E3DA1"/>
    <w:rsid w:val="000E4E5F"/>
    <w:rsid w:val="000E5117"/>
    <w:rsid w:val="000E78F3"/>
    <w:rsid w:val="000E7B34"/>
    <w:rsid w:val="000F148B"/>
    <w:rsid w:val="000F18A9"/>
    <w:rsid w:val="000F24C0"/>
    <w:rsid w:val="000F26B4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3ABA"/>
    <w:rsid w:val="00124F37"/>
    <w:rsid w:val="00126AB4"/>
    <w:rsid w:val="001302BC"/>
    <w:rsid w:val="00130528"/>
    <w:rsid w:val="00132B6A"/>
    <w:rsid w:val="00134857"/>
    <w:rsid w:val="00135203"/>
    <w:rsid w:val="00135990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A90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024"/>
    <w:rsid w:val="00181E16"/>
    <w:rsid w:val="00185D55"/>
    <w:rsid w:val="00187ABB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186E"/>
    <w:rsid w:val="001B3220"/>
    <w:rsid w:val="001B42A8"/>
    <w:rsid w:val="001C1E9D"/>
    <w:rsid w:val="001C572E"/>
    <w:rsid w:val="001C6BBF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543"/>
    <w:rsid w:val="001F7FF8"/>
    <w:rsid w:val="002016CB"/>
    <w:rsid w:val="0020325D"/>
    <w:rsid w:val="00203D19"/>
    <w:rsid w:val="002058B3"/>
    <w:rsid w:val="00210EB2"/>
    <w:rsid w:val="00216CC6"/>
    <w:rsid w:val="00220E1C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57675"/>
    <w:rsid w:val="00260DDE"/>
    <w:rsid w:val="00265742"/>
    <w:rsid w:val="00267C56"/>
    <w:rsid w:val="00272037"/>
    <w:rsid w:val="00275721"/>
    <w:rsid w:val="00283405"/>
    <w:rsid w:val="0028718A"/>
    <w:rsid w:val="0029050E"/>
    <w:rsid w:val="0029152F"/>
    <w:rsid w:val="00292F84"/>
    <w:rsid w:val="00294279"/>
    <w:rsid w:val="00294632"/>
    <w:rsid w:val="0029648D"/>
    <w:rsid w:val="00296549"/>
    <w:rsid w:val="00296EA5"/>
    <w:rsid w:val="002A238B"/>
    <w:rsid w:val="002A23A1"/>
    <w:rsid w:val="002A292E"/>
    <w:rsid w:val="002A57CC"/>
    <w:rsid w:val="002B3992"/>
    <w:rsid w:val="002B529C"/>
    <w:rsid w:val="002B6451"/>
    <w:rsid w:val="002C0237"/>
    <w:rsid w:val="002E14DC"/>
    <w:rsid w:val="002E203F"/>
    <w:rsid w:val="002E23BD"/>
    <w:rsid w:val="002E3EF7"/>
    <w:rsid w:val="002E6722"/>
    <w:rsid w:val="002F1476"/>
    <w:rsid w:val="002F3B13"/>
    <w:rsid w:val="002F622E"/>
    <w:rsid w:val="002F6AD7"/>
    <w:rsid w:val="003014E0"/>
    <w:rsid w:val="003025BF"/>
    <w:rsid w:val="003051EA"/>
    <w:rsid w:val="00311E1A"/>
    <w:rsid w:val="00312A2D"/>
    <w:rsid w:val="00312A81"/>
    <w:rsid w:val="00313340"/>
    <w:rsid w:val="003147E3"/>
    <w:rsid w:val="00314BDB"/>
    <w:rsid w:val="00314E38"/>
    <w:rsid w:val="00316010"/>
    <w:rsid w:val="0031683C"/>
    <w:rsid w:val="00316B47"/>
    <w:rsid w:val="00316FCB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55284"/>
    <w:rsid w:val="003601EF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668D"/>
    <w:rsid w:val="0039298F"/>
    <w:rsid w:val="00392A74"/>
    <w:rsid w:val="003941B7"/>
    <w:rsid w:val="0039590D"/>
    <w:rsid w:val="003A0958"/>
    <w:rsid w:val="003A1098"/>
    <w:rsid w:val="003A439B"/>
    <w:rsid w:val="003B047C"/>
    <w:rsid w:val="003B2C74"/>
    <w:rsid w:val="003B4A49"/>
    <w:rsid w:val="003B4B04"/>
    <w:rsid w:val="003C02B7"/>
    <w:rsid w:val="003C0BCF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30FA"/>
    <w:rsid w:val="003E4975"/>
    <w:rsid w:val="003E5B7E"/>
    <w:rsid w:val="003E5D7F"/>
    <w:rsid w:val="003F1380"/>
    <w:rsid w:val="003F26B5"/>
    <w:rsid w:val="003F5EA3"/>
    <w:rsid w:val="00402B44"/>
    <w:rsid w:val="00402D29"/>
    <w:rsid w:val="00411DE3"/>
    <w:rsid w:val="0041315D"/>
    <w:rsid w:val="004133C1"/>
    <w:rsid w:val="0041588E"/>
    <w:rsid w:val="00420956"/>
    <w:rsid w:val="00422203"/>
    <w:rsid w:val="00424315"/>
    <w:rsid w:val="00425FAA"/>
    <w:rsid w:val="00430E8F"/>
    <w:rsid w:val="00433E6D"/>
    <w:rsid w:val="00436CEC"/>
    <w:rsid w:val="00444128"/>
    <w:rsid w:val="00445BB1"/>
    <w:rsid w:val="00450E0B"/>
    <w:rsid w:val="004519EA"/>
    <w:rsid w:val="00453895"/>
    <w:rsid w:val="00460692"/>
    <w:rsid w:val="00463EAA"/>
    <w:rsid w:val="0046518F"/>
    <w:rsid w:val="004674F3"/>
    <w:rsid w:val="004726B9"/>
    <w:rsid w:val="00473512"/>
    <w:rsid w:val="004738F1"/>
    <w:rsid w:val="00475017"/>
    <w:rsid w:val="00475EFC"/>
    <w:rsid w:val="00481BA2"/>
    <w:rsid w:val="00486494"/>
    <w:rsid w:val="00491162"/>
    <w:rsid w:val="00492CAA"/>
    <w:rsid w:val="00495036"/>
    <w:rsid w:val="00496652"/>
    <w:rsid w:val="00496E1A"/>
    <w:rsid w:val="004A2039"/>
    <w:rsid w:val="004A281D"/>
    <w:rsid w:val="004A7121"/>
    <w:rsid w:val="004B10E8"/>
    <w:rsid w:val="004B2BA6"/>
    <w:rsid w:val="004B342D"/>
    <w:rsid w:val="004B47C6"/>
    <w:rsid w:val="004C00AE"/>
    <w:rsid w:val="004C00EF"/>
    <w:rsid w:val="004C205B"/>
    <w:rsid w:val="004C2B32"/>
    <w:rsid w:val="004C317F"/>
    <w:rsid w:val="004C4B40"/>
    <w:rsid w:val="004C553E"/>
    <w:rsid w:val="004C7671"/>
    <w:rsid w:val="004C7B94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2A0B"/>
    <w:rsid w:val="00503216"/>
    <w:rsid w:val="005037CA"/>
    <w:rsid w:val="0050521C"/>
    <w:rsid w:val="005053A7"/>
    <w:rsid w:val="005055DF"/>
    <w:rsid w:val="00510737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2EEA"/>
    <w:rsid w:val="00546441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0343"/>
    <w:rsid w:val="005D4D38"/>
    <w:rsid w:val="005E1F21"/>
    <w:rsid w:val="005E24CA"/>
    <w:rsid w:val="005E3D9F"/>
    <w:rsid w:val="005E4B37"/>
    <w:rsid w:val="005E51C5"/>
    <w:rsid w:val="005E5572"/>
    <w:rsid w:val="005E5935"/>
    <w:rsid w:val="005E782E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1BD0"/>
    <w:rsid w:val="00633BA4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0FC0"/>
    <w:rsid w:val="00671BCC"/>
    <w:rsid w:val="006722B8"/>
    <w:rsid w:val="0067399E"/>
    <w:rsid w:val="00673CFE"/>
    <w:rsid w:val="00685DC4"/>
    <w:rsid w:val="00697CE7"/>
    <w:rsid w:val="006A00E6"/>
    <w:rsid w:val="006A24E3"/>
    <w:rsid w:val="006A2F8A"/>
    <w:rsid w:val="006B00C6"/>
    <w:rsid w:val="006B0DFB"/>
    <w:rsid w:val="006B14BD"/>
    <w:rsid w:val="006B16E8"/>
    <w:rsid w:val="006B5155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06B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718"/>
    <w:rsid w:val="007139BA"/>
    <w:rsid w:val="00713C53"/>
    <w:rsid w:val="0071454A"/>
    <w:rsid w:val="00714F9C"/>
    <w:rsid w:val="00717074"/>
    <w:rsid w:val="0071798C"/>
    <w:rsid w:val="00723DD5"/>
    <w:rsid w:val="007244EF"/>
    <w:rsid w:val="007313E9"/>
    <w:rsid w:val="00731F73"/>
    <w:rsid w:val="0073366C"/>
    <w:rsid w:val="00737220"/>
    <w:rsid w:val="00741075"/>
    <w:rsid w:val="00741EF8"/>
    <w:rsid w:val="007420D1"/>
    <w:rsid w:val="00744472"/>
    <w:rsid w:val="00751628"/>
    <w:rsid w:val="00753714"/>
    <w:rsid w:val="007554FE"/>
    <w:rsid w:val="00757166"/>
    <w:rsid w:val="00757CEA"/>
    <w:rsid w:val="00763B96"/>
    <w:rsid w:val="007651D8"/>
    <w:rsid w:val="00770F3F"/>
    <w:rsid w:val="00772B1F"/>
    <w:rsid w:val="007736A1"/>
    <w:rsid w:val="0077795F"/>
    <w:rsid w:val="00782C41"/>
    <w:rsid w:val="007927C9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C6993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151F"/>
    <w:rsid w:val="00811DBA"/>
    <w:rsid w:val="0081439C"/>
    <w:rsid w:val="008214B1"/>
    <w:rsid w:val="00823E9D"/>
    <w:rsid w:val="008252A8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05F6"/>
    <w:rsid w:val="00861257"/>
    <w:rsid w:val="00861DC4"/>
    <w:rsid w:val="00865E55"/>
    <w:rsid w:val="00872F86"/>
    <w:rsid w:val="008802E5"/>
    <w:rsid w:val="00880C78"/>
    <w:rsid w:val="008816B2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1B50"/>
    <w:rsid w:val="008F240B"/>
    <w:rsid w:val="008F2D5B"/>
    <w:rsid w:val="008F3C93"/>
    <w:rsid w:val="008F5392"/>
    <w:rsid w:val="00903A37"/>
    <w:rsid w:val="00910FDA"/>
    <w:rsid w:val="00912103"/>
    <w:rsid w:val="00914B3C"/>
    <w:rsid w:val="0091501C"/>
    <w:rsid w:val="00930FE8"/>
    <w:rsid w:val="00931921"/>
    <w:rsid w:val="00931EBF"/>
    <w:rsid w:val="00932690"/>
    <w:rsid w:val="00935180"/>
    <w:rsid w:val="00941F86"/>
    <w:rsid w:val="00944E6D"/>
    <w:rsid w:val="0094733A"/>
    <w:rsid w:val="009501EC"/>
    <w:rsid w:val="00956246"/>
    <w:rsid w:val="0095647F"/>
    <w:rsid w:val="00965A23"/>
    <w:rsid w:val="00970832"/>
    <w:rsid w:val="009717F8"/>
    <w:rsid w:val="009739D0"/>
    <w:rsid w:val="00974739"/>
    <w:rsid w:val="00983B85"/>
    <w:rsid w:val="00985D88"/>
    <w:rsid w:val="0098601F"/>
    <w:rsid w:val="009862E3"/>
    <w:rsid w:val="00986CE6"/>
    <w:rsid w:val="00987608"/>
    <w:rsid w:val="00991F3F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E7CAA"/>
    <w:rsid w:val="009F10AD"/>
    <w:rsid w:val="009F2057"/>
    <w:rsid w:val="009F40D5"/>
    <w:rsid w:val="009F57D6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310"/>
    <w:rsid w:val="00A445A8"/>
    <w:rsid w:val="00A44E38"/>
    <w:rsid w:val="00A475AC"/>
    <w:rsid w:val="00A47A62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1F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0EDB"/>
    <w:rsid w:val="00AD231E"/>
    <w:rsid w:val="00AD6EF7"/>
    <w:rsid w:val="00AE0384"/>
    <w:rsid w:val="00AE144D"/>
    <w:rsid w:val="00AE79F7"/>
    <w:rsid w:val="00AF1A5E"/>
    <w:rsid w:val="00AF257E"/>
    <w:rsid w:val="00B001C4"/>
    <w:rsid w:val="00B02AD5"/>
    <w:rsid w:val="00B04F43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70EA1"/>
    <w:rsid w:val="00B71182"/>
    <w:rsid w:val="00B7652F"/>
    <w:rsid w:val="00B8054B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1050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0415"/>
    <w:rsid w:val="00C435CE"/>
    <w:rsid w:val="00C46979"/>
    <w:rsid w:val="00C46F48"/>
    <w:rsid w:val="00C5056C"/>
    <w:rsid w:val="00C52BA8"/>
    <w:rsid w:val="00C55AEA"/>
    <w:rsid w:val="00C55FA1"/>
    <w:rsid w:val="00C575F8"/>
    <w:rsid w:val="00C662C6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5384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2CC9"/>
    <w:rsid w:val="00CE3CAF"/>
    <w:rsid w:val="00CE5D28"/>
    <w:rsid w:val="00CF05C4"/>
    <w:rsid w:val="00CF07F6"/>
    <w:rsid w:val="00CF3F75"/>
    <w:rsid w:val="00CF5F12"/>
    <w:rsid w:val="00CF6C43"/>
    <w:rsid w:val="00D047C0"/>
    <w:rsid w:val="00D06D7A"/>
    <w:rsid w:val="00D1030C"/>
    <w:rsid w:val="00D12FCD"/>
    <w:rsid w:val="00D17748"/>
    <w:rsid w:val="00D202E2"/>
    <w:rsid w:val="00D21265"/>
    <w:rsid w:val="00D213F9"/>
    <w:rsid w:val="00D216C7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67D91"/>
    <w:rsid w:val="00D706DF"/>
    <w:rsid w:val="00D76BAB"/>
    <w:rsid w:val="00D8041C"/>
    <w:rsid w:val="00D81144"/>
    <w:rsid w:val="00D839E5"/>
    <w:rsid w:val="00D87D1C"/>
    <w:rsid w:val="00D87FC2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D7521"/>
    <w:rsid w:val="00DE2F40"/>
    <w:rsid w:val="00DE4A70"/>
    <w:rsid w:val="00DE4CF0"/>
    <w:rsid w:val="00DE60B5"/>
    <w:rsid w:val="00DE67F8"/>
    <w:rsid w:val="00DF2D13"/>
    <w:rsid w:val="00DF3517"/>
    <w:rsid w:val="00DF636E"/>
    <w:rsid w:val="00E0104E"/>
    <w:rsid w:val="00E02CDF"/>
    <w:rsid w:val="00E02EB2"/>
    <w:rsid w:val="00E0673D"/>
    <w:rsid w:val="00E129A6"/>
    <w:rsid w:val="00E13903"/>
    <w:rsid w:val="00E15F93"/>
    <w:rsid w:val="00E16976"/>
    <w:rsid w:val="00E1734C"/>
    <w:rsid w:val="00E17536"/>
    <w:rsid w:val="00E21FC9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DFF"/>
    <w:rsid w:val="00E41FCE"/>
    <w:rsid w:val="00E43C25"/>
    <w:rsid w:val="00E45D4A"/>
    <w:rsid w:val="00E47ABD"/>
    <w:rsid w:val="00E5253A"/>
    <w:rsid w:val="00E6073B"/>
    <w:rsid w:val="00E67120"/>
    <w:rsid w:val="00E67747"/>
    <w:rsid w:val="00E72786"/>
    <w:rsid w:val="00E7339F"/>
    <w:rsid w:val="00E73653"/>
    <w:rsid w:val="00E73714"/>
    <w:rsid w:val="00E767EE"/>
    <w:rsid w:val="00E77EEF"/>
    <w:rsid w:val="00E815CE"/>
    <w:rsid w:val="00E81A95"/>
    <w:rsid w:val="00E8263D"/>
    <w:rsid w:val="00E85EAD"/>
    <w:rsid w:val="00E86733"/>
    <w:rsid w:val="00E92868"/>
    <w:rsid w:val="00E94AF0"/>
    <w:rsid w:val="00E95312"/>
    <w:rsid w:val="00E96139"/>
    <w:rsid w:val="00E97786"/>
    <w:rsid w:val="00EA3C86"/>
    <w:rsid w:val="00EA6A4B"/>
    <w:rsid w:val="00EA6DC5"/>
    <w:rsid w:val="00EB3D24"/>
    <w:rsid w:val="00EB403F"/>
    <w:rsid w:val="00EB6F22"/>
    <w:rsid w:val="00EC0163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1A18"/>
    <w:rsid w:val="00EE23CA"/>
    <w:rsid w:val="00EE4C29"/>
    <w:rsid w:val="00EE5428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4A93"/>
    <w:rsid w:val="00F0777C"/>
    <w:rsid w:val="00F07A84"/>
    <w:rsid w:val="00F152CA"/>
    <w:rsid w:val="00F17C50"/>
    <w:rsid w:val="00F22068"/>
    <w:rsid w:val="00F23183"/>
    <w:rsid w:val="00F31DE4"/>
    <w:rsid w:val="00F34404"/>
    <w:rsid w:val="00F416EF"/>
    <w:rsid w:val="00F44A76"/>
    <w:rsid w:val="00F45DD8"/>
    <w:rsid w:val="00F46FEC"/>
    <w:rsid w:val="00F470DA"/>
    <w:rsid w:val="00F55644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1B95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6FD9"/>
    <w:rsid w:val="00FE7446"/>
    <w:rsid w:val="00FE764A"/>
    <w:rsid w:val="00FF0F63"/>
    <w:rsid w:val="00FF1084"/>
    <w:rsid w:val="00FF2707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binatablica22">
    <w:name w:val="Obična tablica 22"/>
    <w:basedOn w:val="Obinatablica"/>
    <w:next w:val="Obinatablica2"/>
    <w:uiPriority w:val="42"/>
    <w:rsid w:val="004C7B94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32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2191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5</cp:revision>
  <cp:lastPrinted>2025-01-03T08:50:00Z</cp:lastPrinted>
  <dcterms:created xsi:type="dcterms:W3CDTF">2026-10-05T06:37:00Z</dcterms:created>
  <dcterms:modified xsi:type="dcterms:W3CDTF">2026-10-05T07:18:00Z</dcterms:modified>
</cp:coreProperties>
</file>